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5017CC48" w:rsidR="002F54F8" w:rsidRPr="00EF2831" w:rsidRDefault="002F54F8" w:rsidP="007B1A9C">
      <w:pPr>
        <w:ind w:left="2124" w:hanging="2124"/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FE5612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1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C 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1BF2340A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FE5612">
        <w:rPr>
          <w:rFonts w:asciiTheme="minorHAnsi" w:hAnsiTheme="minorHAnsi" w:cstheme="minorHAnsi"/>
          <w:color w:val="000000" w:themeColor="text1"/>
          <w:lang w:val="en-US"/>
        </w:rPr>
        <w:t>CRC channel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0327B780" w:rsidR="00C902AE" w:rsidRPr="00300A9D" w:rsidRDefault="00DC7B20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DC7B20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756BF3AB" w14:textId="77777777" w:rsidR="00F20164" w:rsidRPr="002F54F8" w:rsidRDefault="00F20164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7BA67159" w:rsidR="002F54F8" w:rsidRPr="00E8763B" w:rsidRDefault="002F54F8" w:rsidP="00716F4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8763B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E8763B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E8763B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2A6A08" w:rsidRPr="00E8763B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E8763B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08FC798" w14:textId="77777777" w:rsidR="00E8763B" w:rsidRDefault="00E8763B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526F01D7" w:rsidR="002F54F8" w:rsidRPr="00E8763B" w:rsidRDefault="002F54F8" w:rsidP="009B04B7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8763B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E8763B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E8763B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E8763B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E8763B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604FDA" w:rsidRPr="00E8763B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E8763B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E8763B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E8763B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E7E25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04FDA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1A9C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C7B20"/>
    <w:rsid w:val="00DE6135"/>
    <w:rsid w:val="00E511F8"/>
    <w:rsid w:val="00E8763B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259</TotalTime>
  <Pages>2</Pages>
  <Words>355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23</cp:revision>
  <cp:lastPrinted>2020-05-12T15:56:00Z</cp:lastPrinted>
  <dcterms:created xsi:type="dcterms:W3CDTF">2020-05-11T20:37:00Z</dcterms:created>
  <dcterms:modified xsi:type="dcterms:W3CDTF">2023-09-15T11:09:00Z</dcterms:modified>
</cp:coreProperties>
</file>