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68A99C4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5237D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GB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32B2047C" w:rsidR="00C902AE" w:rsidRPr="00300A9D" w:rsidRDefault="005F701E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5F701E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0A0CD936" w:rsidR="002F54F8" w:rsidRPr="00D648C0" w:rsidRDefault="002F54F8" w:rsidP="00F2631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D648C0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D648C0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D648C0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D648C0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D648C0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3875173A" w:rsidR="002F54F8" w:rsidRPr="00D648C0" w:rsidRDefault="002F54F8" w:rsidP="006663B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D648C0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D648C0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D648C0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D648C0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648C0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B32B33" w:rsidRPr="00D648C0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D648C0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D648C0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D648C0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237DD"/>
    <w:rsid w:val="00557B57"/>
    <w:rsid w:val="005B1221"/>
    <w:rsid w:val="005B1475"/>
    <w:rsid w:val="005C1F65"/>
    <w:rsid w:val="005F701E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32B33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648C0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268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22</cp:revision>
  <cp:lastPrinted>2020-05-12T15:56:00Z</cp:lastPrinted>
  <dcterms:created xsi:type="dcterms:W3CDTF">2020-05-11T20:37:00Z</dcterms:created>
  <dcterms:modified xsi:type="dcterms:W3CDTF">2023-09-15T11:13:00Z</dcterms:modified>
</cp:coreProperties>
</file>