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64D65536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284923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LATERAL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FCAB20D" w:rsidR="00C902AE" w:rsidRPr="00300A9D" w:rsidRDefault="00525C62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525C62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0B2F6703" w:rsidR="002F54F8" w:rsidRPr="00F82720" w:rsidRDefault="002F54F8" w:rsidP="00793D86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F82720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F82720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F82720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F82720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F82720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5B8B7DB" w14:textId="77777777" w:rsidR="00F82720" w:rsidRDefault="00F82720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4F466048" w14:textId="12196B60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>type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a natural</w:t>
      </w:r>
    </w:p>
    <w:p w14:paraId="06F840EE" w14:textId="55FBC7B5" w:rsidR="002F54F8" w:rsidRPr="00115C1B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143BF0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F82720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F82720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43BF0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4923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237DD"/>
    <w:rsid w:val="00525C62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52751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06945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2720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252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26</cp:revision>
  <cp:lastPrinted>2023-09-14T12:35:00Z</cp:lastPrinted>
  <dcterms:created xsi:type="dcterms:W3CDTF">2020-05-11T20:37:00Z</dcterms:created>
  <dcterms:modified xsi:type="dcterms:W3CDTF">2023-09-15T11:12:00Z</dcterms:modified>
</cp:coreProperties>
</file>