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3FC0B363" w:rsidR="002F54F8" w:rsidRPr="00EF2831" w:rsidRDefault="002727F3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GRAND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FE5612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1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</w:t>
      </w:r>
      <w:r w:rsidR="007B2B7E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D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40E5B32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7B2B7E">
        <w:rPr>
          <w:rFonts w:asciiTheme="minorHAnsi" w:hAnsiTheme="minorHAnsi" w:cstheme="minorHAnsi"/>
          <w:color w:val="000000" w:themeColor="text1"/>
          <w:lang w:val="en-US"/>
        </w:rPr>
        <w:t>wire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51215D3E" w:rsidR="00C902AE" w:rsidRPr="00300A9D" w:rsidRDefault="00910136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910136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56608C67" w14:textId="7F4E2EF2" w:rsidR="00115C1B" w:rsidRDefault="00115C1B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7205A9B7" w14:textId="77777777" w:rsidR="00910136" w:rsidRDefault="00910136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42268E91" w14:textId="77777777" w:rsidR="00910136" w:rsidRDefault="00910136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78F1CB13" w:rsidR="002F54F8" w:rsidRPr="00FD7752" w:rsidRDefault="002F54F8" w:rsidP="00664A5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FD7752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FD7752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FD7752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4710E1" w:rsidRPr="00FD7752">
        <w:rPr>
          <w:rFonts w:asciiTheme="minorHAnsi" w:hAnsiTheme="minorHAnsi" w:cstheme="minorHAnsi"/>
          <w:color w:val="000000" w:themeColor="text1"/>
          <w:lang w:val="en-US"/>
        </w:rPr>
        <w:t>hook</w:t>
      </w:r>
      <w:r w:rsidRPr="00FD7752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4F267B96" w:rsidR="002F54F8" w:rsidRPr="00FD7752" w:rsidRDefault="002F54F8" w:rsidP="00D11AB6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FD7752">
        <w:rPr>
          <w:rFonts w:asciiTheme="minorHAnsi" w:hAnsiTheme="minorHAnsi" w:cstheme="minorHAnsi"/>
          <w:color w:val="000000" w:themeColor="text1"/>
          <w:lang w:val="en-US"/>
        </w:rPr>
        <w:t>The hanger</w:t>
      </w:r>
      <w:r w:rsidR="0077626F" w:rsidRPr="00FD7752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FD7752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FD775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FD7752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827C43" w:rsidRPr="00FD7752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FD7752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FD7752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FD7752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727F3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10E1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2B7E"/>
    <w:rsid w:val="007B35A2"/>
    <w:rsid w:val="007C3A44"/>
    <w:rsid w:val="007D1F61"/>
    <w:rsid w:val="007D23EE"/>
    <w:rsid w:val="007F4FA8"/>
    <w:rsid w:val="00807619"/>
    <w:rsid w:val="00814B08"/>
    <w:rsid w:val="00827C43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0136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E6135"/>
    <w:rsid w:val="00E511F8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D7752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198</TotalTime>
  <Pages>2</Pages>
  <Words>356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23</cp:revision>
  <cp:lastPrinted>2023-09-14T10:11:00Z</cp:lastPrinted>
  <dcterms:created xsi:type="dcterms:W3CDTF">2020-05-11T20:37:00Z</dcterms:created>
  <dcterms:modified xsi:type="dcterms:W3CDTF">2023-09-15T11:17:00Z</dcterms:modified>
</cp:coreProperties>
</file>