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6A469797" w:rsidR="002F54F8" w:rsidRPr="00EF2831" w:rsidRDefault="00E41E41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GRAND 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AKUSTIK </w:t>
      </w:r>
      <w:r w:rsidR="00611298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2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C </w:t>
      </w:r>
      <w:r w:rsidR="002F54F8"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 w:rsidRPr="002F54F8">
        <w:rPr>
          <w:rFonts w:asciiTheme="minorHAnsi" w:hAnsiTheme="minorHAnsi" w:cstheme="minorHAnsi"/>
          <w:b/>
          <w:bCs/>
          <w:color w:val="000000" w:themeColor="text1"/>
        </w:rPr>
        <w:t>Part</w:t>
      </w:r>
      <w:proofErr w:type="spellEnd"/>
      <w:r w:rsidRPr="002F54F8">
        <w:rPr>
          <w:rFonts w:asciiTheme="minorHAnsi" w:hAnsiTheme="minorHAnsi" w:cstheme="minorHAnsi"/>
          <w:b/>
          <w:bCs/>
          <w:color w:val="000000" w:themeColor="text1"/>
        </w:rPr>
        <w:t xml:space="preserve">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43DCAA47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="00AC0D00">
        <w:rPr>
          <w:rFonts w:asciiTheme="minorHAnsi" w:hAnsiTheme="minorHAnsi" w:cstheme="minorHAnsi"/>
          <w:color w:val="000000" w:themeColor="text1"/>
          <w:lang w:val="en-US"/>
        </w:rPr>
        <w:t xml:space="preserve"> using a screw or a stud bolt,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FE5612">
        <w:rPr>
          <w:rFonts w:asciiTheme="minorHAnsi" w:hAnsiTheme="minorHAnsi" w:cstheme="minorHAnsi"/>
          <w:color w:val="000000" w:themeColor="text1"/>
          <w:lang w:val="en-US"/>
        </w:rPr>
        <w:t>CRC channel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5CB5BAE4" w:rsidR="00C902AE" w:rsidRPr="00300A9D" w:rsidRDefault="00027BC8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027BC8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56608C67" w14:textId="7F4E2EF2" w:rsidR="00115C1B" w:rsidRDefault="00115C1B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3DEC1D1B" w:rsidR="002F54F8" w:rsidRPr="0048643D" w:rsidRDefault="002F54F8" w:rsidP="001675FC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48643D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48643D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48643D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2A6A08" w:rsidRPr="0048643D">
        <w:rPr>
          <w:rFonts w:asciiTheme="minorHAnsi" w:hAnsiTheme="minorHAnsi" w:cstheme="minorHAnsi"/>
          <w:color w:val="000000" w:themeColor="text1"/>
          <w:lang w:val="en-US"/>
        </w:rPr>
        <w:t>stud bolt</w:t>
      </w:r>
      <w:r w:rsidRPr="0048643D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76DCD37E" w14:textId="77777777" w:rsidR="00783A36" w:rsidRDefault="00783A36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4F466048" w14:textId="12196B60" w:rsidR="00115C1B" w:rsidRDefault="002F54F8" w:rsidP="00115C1B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>type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</w:t>
      </w:r>
      <w:r w:rsidRPr="00115C1B">
        <w:rPr>
          <w:rFonts w:asciiTheme="minorHAnsi" w:hAnsiTheme="minorHAnsi" w:cstheme="minorHAnsi"/>
          <w:color w:val="000000" w:themeColor="text1"/>
          <w:lang w:val="en-US"/>
        </w:rPr>
        <w:t>a natural</w:t>
      </w:r>
    </w:p>
    <w:p w14:paraId="06F840EE" w14:textId="5287F166" w:rsidR="002F54F8" w:rsidRPr="00115C1B" w:rsidRDefault="002F54F8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115C1B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EF7F95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115C1B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783A36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783A36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27BC8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A6A08"/>
    <w:rsid w:val="002F54F8"/>
    <w:rsid w:val="00300A9D"/>
    <w:rsid w:val="003413EA"/>
    <w:rsid w:val="003D7CB3"/>
    <w:rsid w:val="00400D42"/>
    <w:rsid w:val="004221BB"/>
    <w:rsid w:val="00435E3A"/>
    <w:rsid w:val="00447745"/>
    <w:rsid w:val="00455BF0"/>
    <w:rsid w:val="00474572"/>
    <w:rsid w:val="0048643D"/>
    <w:rsid w:val="004975D4"/>
    <w:rsid w:val="004B33C5"/>
    <w:rsid w:val="004D05CC"/>
    <w:rsid w:val="00557B57"/>
    <w:rsid w:val="005B1221"/>
    <w:rsid w:val="005B1475"/>
    <w:rsid w:val="005C1F65"/>
    <w:rsid w:val="005F7544"/>
    <w:rsid w:val="00611298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83A36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C0D00"/>
    <w:rsid w:val="00AD528D"/>
    <w:rsid w:val="00AF1DFC"/>
    <w:rsid w:val="00B177B0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94F3E"/>
    <w:rsid w:val="00DC24CF"/>
    <w:rsid w:val="00DE6135"/>
    <w:rsid w:val="00E41E41"/>
    <w:rsid w:val="00E511F8"/>
    <w:rsid w:val="00E9795C"/>
    <w:rsid w:val="00EB6134"/>
    <w:rsid w:val="00EF2831"/>
    <w:rsid w:val="00EF7F95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192</TotalTime>
  <Pages>2</Pages>
  <Words>362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25</cp:revision>
  <cp:lastPrinted>2020-05-12T15:56:00Z</cp:lastPrinted>
  <dcterms:created xsi:type="dcterms:W3CDTF">2020-05-11T20:37:00Z</dcterms:created>
  <dcterms:modified xsi:type="dcterms:W3CDTF">2023-09-15T11:16:00Z</dcterms:modified>
</cp:coreProperties>
</file>