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0705212C" w:rsidR="002F54F8" w:rsidRPr="00EF2831" w:rsidRDefault="00EE4F27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SPRINGTEC LATERAL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4C09B7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9D33D8E" w:rsidR="00C902AE" w:rsidRPr="00300A9D" w:rsidRDefault="00C62E1A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C62E1A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6F9E895A" w:rsidR="002F54F8" w:rsidRPr="001C0608" w:rsidRDefault="002F54F8" w:rsidP="00075EB9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C0608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1C0608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1C0608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1C0608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1C0608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4ACCD06F" w:rsidR="002F54F8" w:rsidRPr="001C0608" w:rsidRDefault="002F54F8" w:rsidP="00C237B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C0608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1C0608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1C0608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1C060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1C0608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857DE" w:rsidRPr="001C0608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1C0608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1C0608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1C0608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0608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57DE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0143A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E0A01"/>
    <w:rsid w:val="00BF27DB"/>
    <w:rsid w:val="00BF440A"/>
    <w:rsid w:val="00C35961"/>
    <w:rsid w:val="00C42AB3"/>
    <w:rsid w:val="00C45A8C"/>
    <w:rsid w:val="00C62E1A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A0E35"/>
    <w:rsid w:val="00DC24CF"/>
    <w:rsid w:val="00DE6135"/>
    <w:rsid w:val="00E511F8"/>
    <w:rsid w:val="00E9795C"/>
    <w:rsid w:val="00EB6134"/>
    <w:rsid w:val="00EE4F27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200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26</cp:revision>
  <cp:lastPrinted>2023-09-15T11:21:00Z</cp:lastPrinted>
  <dcterms:created xsi:type="dcterms:W3CDTF">2020-05-11T20:37:00Z</dcterms:created>
  <dcterms:modified xsi:type="dcterms:W3CDTF">2023-09-15T11:21:00Z</dcterms:modified>
</cp:coreProperties>
</file>