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7D2EBC46" w:rsidR="002F54F8" w:rsidRPr="00EF2831" w:rsidRDefault="00EE3001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SPRINGTEC TYPE 2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4C09B73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screw or a stud bolt,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0F509D5C" w:rsidR="00C902AE" w:rsidRPr="00300A9D" w:rsidRDefault="00E73DE2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E73DE2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45CD99A9" w:rsidR="002F54F8" w:rsidRPr="007A3FA9" w:rsidRDefault="002F54F8" w:rsidP="000D6704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A3FA9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7A3FA9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7A3FA9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DA0E35" w:rsidRPr="007A3FA9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7A3FA9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5DB6F5C3" w:rsidR="002F54F8" w:rsidRPr="007A3FA9" w:rsidRDefault="002F54F8" w:rsidP="000E19F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A3FA9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7A3FA9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7A3FA9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7A3FA9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A3FA9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2857DE" w:rsidRPr="007A3FA9">
        <w:rPr>
          <w:rFonts w:asciiTheme="minorHAnsi" w:hAnsiTheme="minorHAnsi" w:cstheme="minorHAnsi"/>
          <w:color w:val="000000" w:themeColor="text1"/>
          <w:lang w:val="en-US"/>
        </w:rPr>
        <w:t>0</w:t>
      </w:r>
      <w:r w:rsidRPr="007A3FA9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7A3FA9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7A3FA9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857DE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A3FA9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0143A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E0A01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A0E35"/>
    <w:rsid w:val="00DC24CF"/>
    <w:rsid w:val="00DE6135"/>
    <w:rsid w:val="00E511F8"/>
    <w:rsid w:val="00E73DE2"/>
    <w:rsid w:val="00E9795C"/>
    <w:rsid w:val="00EB6134"/>
    <w:rsid w:val="00EE3001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200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26</cp:revision>
  <cp:lastPrinted>2020-05-12T15:56:00Z</cp:lastPrinted>
  <dcterms:created xsi:type="dcterms:W3CDTF">2020-05-11T20:37:00Z</dcterms:created>
  <dcterms:modified xsi:type="dcterms:W3CDTF">2023-09-15T11:24:00Z</dcterms:modified>
</cp:coreProperties>
</file>