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1DDF8605" w:rsidR="002F54F8" w:rsidRPr="00EF2831" w:rsidRDefault="00F76266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SRS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C797402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via acoustic hangers. The </w:t>
      </w:r>
      <w:r w:rsidR="002421EE">
        <w:rPr>
          <w:rFonts w:asciiTheme="minorHAnsi" w:hAnsiTheme="minorHAnsi" w:cstheme="minorHAnsi"/>
          <w:color w:val="000000" w:themeColor="text1"/>
          <w:lang w:val="en-US"/>
        </w:rPr>
        <w:t xml:space="preserve">top hook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</w:t>
      </w:r>
      <w:r w:rsidR="002421EE">
        <w:rPr>
          <w:rFonts w:asciiTheme="minorHAnsi" w:hAnsiTheme="minorHAnsi" w:cstheme="minorHAnsi"/>
          <w:color w:val="000000" w:themeColor="text1"/>
          <w:lang w:val="en-US"/>
        </w:rPr>
        <w:t>wire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7BC05054" w:rsidR="00C902AE" w:rsidRPr="00300A9D" w:rsidRDefault="00C16C5B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C16C5B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218C76FF" w:rsidR="002F54F8" w:rsidRPr="00BE04C1" w:rsidRDefault="002F54F8" w:rsidP="00EA31A4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BE04C1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BE04C1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BE04C1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DA0E35" w:rsidRPr="00BE04C1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BE04C1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3E808A0F" w:rsidR="002F54F8" w:rsidRPr="00BE04C1" w:rsidRDefault="002F54F8" w:rsidP="005B76D4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BE04C1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BE04C1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BE04C1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BE04C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BE04C1">
        <w:rPr>
          <w:rFonts w:asciiTheme="minorHAnsi" w:hAnsiTheme="minorHAnsi" w:cstheme="minorHAnsi"/>
          <w:color w:val="000000" w:themeColor="text1"/>
          <w:lang w:val="en-US"/>
        </w:rPr>
        <w:t>frequency less than 10Hz.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BE04C1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BE04C1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421EE"/>
    <w:rsid w:val="0025748C"/>
    <w:rsid w:val="00257C06"/>
    <w:rsid w:val="00262C31"/>
    <w:rsid w:val="002F54F8"/>
    <w:rsid w:val="00300A9D"/>
    <w:rsid w:val="003413EA"/>
    <w:rsid w:val="003B70FB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1249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25325"/>
    <w:rsid w:val="00B42A73"/>
    <w:rsid w:val="00B45A64"/>
    <w:rsid w:val="00B70220"/>
    <w:rsid w:val="00B9060B"/>
    <w:rsid w:val="00BE04C1"/>
    <w:rsid w:val="00BF27DB"/>
    <w:rsid w:val="00BF440A"/>
    <w:rsid w:val="00C16C5B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A0E35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76266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198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25</cp:revision>
  <cp:lastPrinted>2020-05-12T15:56:00Z</cp:lastPrinted>
  <dcterms:created xsi:type="dcterms:W3CDTF">2020-05-11T20:37:00Z</dcterms:created>
  <dcterms:modified xsi:type="dcterms:W3CDTF">2023-09-15T11:23:00Z</dcterms:modified>
</cp:coreProperties>
</file>